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3335"/>
        <w:gridCol w:w="5953"/>
      </w:tblGrid>
      <w:tr w:rsidR="00FD29A5" w:rsidRPr="001053E0">
        <w:tc>
          <w:tcPr>
            <w:tcW w:w="3335" w:type="dxa"/>
          </w:tcPr>
          <w:p w:rsidR="00FD29A5" w:rsidRPr="001053E0" w:rsidRDefault="00FD29A5" w:rsidP="001C7B57">
            <w:pPr>
              <w:jc w:val="center"/>
              <w:rPr>
                <w:sz w:val="26"/>
                <w:lang w:val="sv-SE"/>
              </w:rPr>
            </w:pPr>
            <w:r w:rsidRPr="001053E0">
              <w:rPr>
                <w:sz w:val="26"/>
                <w:lang w:val="sv-SE"/>
              </w:rPr>
              <w:t xml:space="preserve">ỦY BAN NHÂN DÂN  </w:t>
            </w:r>
          </w:p>
          <w:p w:rsidR="00FD29A5" w:rsidRPr="001053E0" w:rsidRDefault="00FD29A5" w:rsidP="001C7B57">
            <w:pPr>
              <w:jc w:val="center"/>
              <w:rPr>
                <w:sz w:val="26"/>
                <w:lang w:val="sv-SE"/>
              </w:rPr>
            </w:pPr>
            <w:r w:rsidRPr="001053E0">
              <w:rPr>
                <w:sz w:val="26"/>
                <w:lang w:val="sv-SE"/>
              </w:rPr>
              <w:t>TỈNH SƠN LA</w:t>
            </w:r>
          </w:p>
          <w:p w:rsidR="00FD29A5" w:rsidRPr="001053E0" w:rsidRDefault="00FD29A5" w:rsidP="001C7B57">
            <w:pPr>
              <w:jc w:val="center"/>
              <w:rPr>
                <w:b w:val="0"/>
                <w:sz w:val="26"/>
                <w:szCs w:val="26"/>
                <w:lang w:val="sv-SE"/>
              </w:rPr>
            </w:pPr>
            <w:r>
              <w:rPr>
                <w:noProof/>
              </w:rPr>
              <w:pict>
                <v:line id="_x0000_s1026" style="position:absolute;left:0;text-align:left;z-index:251656704" from="56.65pt,0" to="94.8pt,0"/>
              </w:pict>
            </w:r>
          </w:p>
          <w:p w:rsidR="00FD29A5" w:rsidRPr="001053E0" w:rsidRDefault="00FD29A5" w:rsidP="001C7B57">
            <w:pPr>
              <w:jc w:val="center"/>
              <w:rPr>
                <w:b w:val="0"/>
                <w:sz w:val="26"/>
                <w:szCs w:val="26"/>
                <w:lang w:val="sv-SE"/>
              </w:rPr>
            </w:pPr>
            <w:r w:rsidRPr="001053E0">
              <w:rPr>
                <w:b w:val="0"/>
                <w:sz w:val="26"/>
                <w:szCs w:val="26"/>
                <w:lang w:val="sv-SE"/>
              </w:rPr>
              <w:t xml:space="preserve">Số: </w:t>
            </w:r>
            <w:r w:rsidRPr="001C7B57">
              <w:rPr>
                <w:b w:val="0"/>
                <w:sz w:val="26"/>
                <w:szCs w:val="26"/>
                <w:lang w:val="sv-SE"/>
              </w:rPr>
              <w:t>1772</w:t>
            </w:r>
            <w:r w:rsidRPr="001053E0">
              <w:rPr>
                <w:b w:val="0"/>
                <w:sz w:val="26"/>
                <w:szCs w:val="26"/>
                <w:lang w:val="sv-SE"/>
              </w:rPr>
              <w:t>/QĐ-UBND</w:t>
            </w:r>
          </w:p>
        </w:tc>
        <w:tc>
          <w:tcPr>
            <w:tcW w:w="5953" w:type="dxa"/>
          </w:tcPr>
          <w:p w:rsidR="00FD29A5" w:rsidRPr="001053E0" w:rsidRDefault="00FD29A5" w:rsidP="001C7B57">
            <w:pPr>
              <w:jc w:val="center"/>
              <w:rPr>
                <w:sz w:val="26"/>
                <w:lang w:val="sv-SE"/>
              </w:rPr>
            </w:pPr>
            <w:r w:rsidRPr="001053E0">
              <w:rPr>
                <w:sz w:val="26"/>
                <w:lang w:val="sv-SE"/>
              </w:rPr>
              <w:t>CỘNG HOÀ XÃ HỘI CHỦ NGHĨA VIỆT NAM</w:t>
            </w:r>
          </w:p>
          <w:p w:rsidR="00FD29A5" w:rsidRPr="001053E0" w:rsidRDefault="00FD29A5" w:rsidP="001C7B57">
            <w:pPr>
              <w:jc w:val="center"/>
              <w:rPr>
                <w:lang w:val="sv-SE"/>
              </w:rPr>
            </w:pPr>
            <w:r w:rsidRPr="001053E0">
              <w:rPr>
                <w:lang w:val="sv-SE"/>
              </w:rPr>
              <w:t>Độc lập - Tự do - Hạnh phúc</w:t>
            </w:r>
          </w:p>
          <w:p w:rsidR="00FD29A5" w:rsidRPr="001053E0" w:rsidRDefault="00FD29A5" w:rsidP="001C7B57">
            <w:pPr>
              <w:jc w:val="center"/>
              <w:rPr>
                <w:lang w:val="sv-SE"/>
              </w:rPr>
            </w:pPr>
            <w:r>
              <w:rPr>
                <w:noProof/>
              </w:rPr>
              <w:pict>
                <v:line id="Line 4" o:spid="_x0000_s1027" style="position:absolute;left:0;text-align:left;z-index:251655680;visibility:visible" from="54.45pt,.55pt" to="228.85pt,.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I9+4xICAAAoBAAADgAAAGRycy9lMm9Eb2MueG1srFNNj9owEL1X6n+wfId8NFCICKuKQC+0i7Tb&#10;H2Bsh1h1bMs2BFT1v3dsCGLbS1U1B2fsmXl+M2+8eDp3Ep24dUKrCmfjFCOuqGZCHSr87XUzmmHk&#10;PFGMSK14hS/c4afl+3eL3pQ8162WjFsEIMqVvalw670pk8TRlnfEjbXhCpyNth3xsLWHhFnSA3on&#10;kzxNp0mvLTNWU+4cnNZXJ15G/Kbh1D83jeMeyQoDNx9XG9d9WJPlgpQHS0wr6I0G+QcWHREKLr1D&#10;1cQTdLTiD6hOUKudbvyY6i7RTSMojzVANVn6WzUvLTE81gLNcebeJvf/YOnX084iwSqcY6RIBxJt&#10;heKoCJ3pjSshYKV2NtRGz+rFbDX97pDSq5aoA48MXy8G0rKQkbxJCRtnAH/ff9EMYsjR69imc2O7&#10;AAkNQOeoxuWuBj97ROEwz7NiNgPR6OBLSDkkGuv8Z647FIwKS+Acgclp63wgQsohJNyj9EZIGcWW&#10;CvUVnk/ySUxwWgoWnCHM2cN+JS06kTAu8YtVgecxzOqjYhGs5YStb7YnQl5tuFyqgAelAJ2bdZ2H&#10;H/N0vp6tZ8WoyKfrUZHW9ejTZlWMppvs46T+UK9WdfYzUMuKshWMcRXYDbOZFX+n/e2VXKfqPp33&#10;NiRv0WO/gOzwj6SjlkG+6yDsNbvs7KAxjGMMvj2dMO+Pe7AfH/jyFwAAAP//AwBQSwMEFAAGAAgA&#10;AAAhAOBPPiLbAAAABwEAAA8AAABkcnMvZG93bnJldi54bWxMjstOwzAQRfdI/IM1SGwqarc8WkKc&#10;CgHZsaGA2E7jIYmIx2nstoGvZ2ADuzm6V3dOvhp9p/Y0xDawhdnUgCKugmu5tvDyXJ4tQcWE7LAL&#10;TBY+KcKqOD7KMXPhwE+0X6dayQjHDC00KfWZ1rFqyGOchp5YsvcweEyCQ63dgAcZ952eG3OlPbYs&#10;Hxrs6a6h6mO98xZi+Urb8mtSTczbeR1ovr1/fEBrT0/G2xtQicb0V4YffVGHQpw2Yccuqk7YLK+l&#10;KscMlOQXl4sFqM0v6yLX//2LbwAAAP//AwBQSwECLQAUAAYACAAAACEA5JnDwPsAAADhAQAAEwAA&#10;AAAAAAAAAAAAAAAAAAAAW0NvbnRlbnRfVHlwZXNdLnhtbFBLAQItABQABgAIAAAAIQAjsmrh1wAA&#10;AJQBAAALAAAAAAAAAAAAAAAAACwBAABfcmVscy8ucmVsc1BLAQItABQABgAIAAAAIQDIj37jEgIA&#10;ACgEAAAOAAAAAAAAAAAAAAAAACwCAABkcnMvZTJvRG9jLnhtbFBLAQItABQABgAIAAAAIQDgTz4i&#10;2wAAAAcBAAAPAAAAAAAAAAAAAAAAAGoEAABkcnMvZG93bnJldi54bWxQSwUGAAAAAAQABADzAAAA&#10;cgUAAAAA&#10;"/>
              </w:pict>
            </w:r>
          </w:p>
          <w:p w:rsidR="00FD29A5" w:rsidRPr="001053E0" w:rsidRDefault="00FD29A5" w:rsidP="001C7B57">
            <w:pPr>
              <w:jc w:val="center"/>
              <w:rPr>
                <w:b w:val="0"/>
                <w:i/>
                <w:lang w:val="sv-SE"/>
              </w:rPr>
            </w:pPr>
            <w:r w:rsidRPr="001053E0">
              <w:rPr>
                <w:b w:val="0"/>
                <w:i/>
                <w:lang w:val="sv-SE"/>
              </w:rPr>
              <w:t>Sơn La, ngày 22 tháng 7 năm 2016</w:t>
            </w:r>
          </w:p>
        </w:tc>
      </w:tr>
    </w:tbl>
    <w:p w:rsidR="00FD29A5" w:rsidRPr="001053E0" w:rsidRDefault="00FD29A5" w:rsidP="001C7B57">
      <w:pPr>
        <w:jc w:val="center"/>
        <w:rPr>
          <w:lang w:val="sv-SE"/>
        </w:rPr>
      </w:pPr>
    </w:p>
    <w:p w:rsidR="00FD29A5" w:rsidRPr="001053E0" w:rsidRDefault="00FD29A5" w:rsidP="001C7B57">
      <w:pPr>
        <w:jc w:val="center"/>
        <w:rPr>
          <w:lang w:val="sv-SE"/>
        </w:rPr>
      </w:pPr>
      <w:r w:rsidRPr="001053E0">
        <w:rPr>
          <w:lang w:val="sv-SE"/>
        </w:rPr>
        <w:t>QUYẾT ĐỊNH</w:t>
      </w:r>
    </w:p>
    <w:p w:rsidR="00FD29A5" w:rsidRPr="001053E0" w:rsidRDefault="00FD29A5" w:rsidP="001C7B57">
      <w:pPr>
        <w:jc w:val="center"/>
        <w:rPr>
          <w:lang w:val="sv-SE"/>
        </w:rPr>
      </w:pPr>
      <w:bookmarkStart w:id="0" w:name="_GoBack"/>
      <w:r w:rsidRPr="001053E0">
        <w:rPr>
          <w:lang w:val="sv-SE"/>
        </w:rPr>
        <w:t xml:space="preserve">Về việc ban hành </w:t>
      </w:r>
      <w:r>
        <w:rPr>
          <w:lang w:val="sv-SE"/>
        </w:rPr>
        <w:t>D</w:t>
      </w:r>
      <w:r w:rsidRPr="001053E0">
        <w:rPr>
          <w:lang w:val="sv-SE"/>
        </w:rPr>
        <w:t>anh mục dịch vụ sự nghiệp công sử dụng</w:t>
      </w:r>
    </w:p>
    <w:p w:rsidR="00FD29A5" w:rsidRPr="001053E0" w:rsidRDefault="00FD29A5" w:rsidP="001C7B57">
      <w:pPr>
        <w:jc w:val="center"/>
        <w:rPr>
          <w:lang w:val="sv-SE"/>
        </w:rPr>
      </w:pPr>
      <w:r w:rsidRPr="001053E0">
        <w:rPr>
          <w:lang w:val="sv-SE"/>
        </w:rPr>
        <w:t xml:space="preserve"> ngân sách </w:t>
      </w:r>
      <w:r>
        <w:rPr>
          <w:lang w:val="sv-SE"/>
        </w:rPr>
        <w:t>N</w:t>
      </w:r>
      <w:r w:rsidRPr="001053E0">
        <w:rPr>
          <w:lang w:val="sv-SE"/>
        </w:rPr>
        <w:t>hà nước thuộc lĩnh vực tài nguyên và môi trường</w:t>
      </w:r>
    </w:p>
    <w:bookmarkEnd w:id="0"/>
    <w:p w:rsidR="00FD29A5" w:rsidRPr="001053E0" w:rsidRDefault="00FD29A5" w:rsidP="001C7B57">
      <w:pPr>
        <w:jc w:val="center"/>
        <w:rPr>
          <w:lang w:val="sv-SE"/>
        </w:rPr>
      </w:pPr>
      <w:r>
        <w:rPr>
          <w:noProof/>
        </w:rPr>
        <w:pict>
          <v:line id="_x0000_s1028" style="position:absolute;left:0;text-align:left;z-index:251657728" from="148.85pt,.45pt" to="317.8pt,.45pt"/>
        </w:pict>
      </w:r>
    </w:p>
    <w:p w:rsidR="00FD29A5" w:rsidRDefault="00FD29A5" w:rsidP="001C7B57">
      <w:pPr>
        <w:jc w:val="center"/>
        <w:rPr>
          <w:sz w:val="26"/>
          <w:lang w:val="sv-SE"/>
        </w:rPr>
      </w:pPr>
    </w:p>
    <w:p w:rsidR="00FD29A5" w:rsidRPr="00C226A2" w:rsidRDefault="00FD29A5" w:rsidP="001C7B57">
      <w:pPr>
        <w:jc w:val="center"/>
        <w:rPr>
          <w:lang w:val="sv-SE"/>
        </w:rPr>
      </w:pPr>
      <w:r w:rsidRPr="00C226A2">
        <w:rPr>
          <w:lang w:val="sv-SE"/>
        </w:rPr>
        <w:t>CHỦ TỊCH ỦY BAN NHÂN DÂN TỈNH</w:t>
      </w:r>
      <w:r>
        <w:rPr>
          <w:lang w:val="sv-SE"/>
        </w:rPr>
        <w:t xml:space="preserve"> S</w:t>
      </w:r>
      <w:r w:rsidRPr="00C226A2">
        <w:rPr>
          <w:lang w:val="sv-SE"/>
        </w:rPr>
        <w:t>Ơ</w:t>
      </w:r>
      <w:r>
        <w:rPr>
          <w:lang w:val="sv-SE"/>
        </w:rPr>
        <w:t>N LA</w:t>
      </w:r>
    </w:p>
    <w:p w:rsidR="00FD29A5" w:rsidRPr="001053E0" w:rsidRDefault="00FD29A5" w:rsidP="001C7B57">
      <w:pPr>
        <w:jc w:val="center"/>
        <w:rPr>
          <w:sz w:val="26"/>
          <w:lang w:val="sv-SE"/>
        </w:rPr>
      </w:pPr>
    </w:p>
    <w:p w:rsidR="00FD29A5" w:rsidRPr="00655714" w:rsidRDefault="00FD29A5" w:rsidP="00655714">
      <w:pPr>
        <w:spacing w:before="120"/>
        <w:ind w:firstLine="720"/>
        <w:jc w:val="both"/>
        <w:rPr>
          <w:b w:val="0"/>
          <w:i/>
          <w:lang w:val="sv-SE"/>
        </w:rPr>
      </w:pPr>
      <w:r w:rsidRPr="00655714">
        <w:rPr>
          <w:b w:val="0"/>
          <w:i/>
          <w:lang w:val="sv-SE"/>
        </w:rPr>
        <w:t>Căn cứ Luật Tổ chức chính quyền địa phương ngày 19 tháng 6 năm 2015;</w:t>
      </w:r>
    </w:p>
    <w:p w:rsidR="00FD29A5" w:rsidRPr="00655714" w:rsidRDefault="00FD29A5" w:rsidP="00655714">
      <w:pPr>
        <w:spacing w:before="120"/>
        <w:ind w:firstLine="720"/>
        <w:jc w:val="both"/>
        <w:rPr>
          <w:b w:val="0"/>
          <w:i/>
          <w:lang w:val="sv-SE"/>
        </w:rPr>
      </w:pPr>
      <w:r w:rsidRPr="00655714">
        <w:rPr>
          <w:b w:val="0"/>
          <w:i/>
          <w:lang w:val="sv-SE"/>
        </w:rPr>
        <w:t xml:space="preserve">Căn cứ Nghị định số 16/2015/NĐ-CP ngày 14 tháng 02 năm 2015 của Chính phủ quy định cơ chế tự chủ của đơn vị sự nghiệp công lập; </w:t>
      </w:r>
    </w:p>
    <w:p w:rsidR="00FD29A5" w:rsidRPr="00655714" w:rsidRDefault="00FD29A5" w:rsidP="00655714">
      <w:pPr>
        <w:spacing w:before="120"/>
        <w:ind w:firstLine="720"/>
        <w:jc w:val="both"/>
        <w:rPr>
          <w:b w:val="0"/>
          <w:bCs/>
          <w:i/>
          <w:lang w:val="sv-SE"/>
        </w:rPr>
      </w:pPr>
      <w:r w:rsidRPr="00655714">
        <w:rPr>
          <w:b w:val="0"/>
          <w:i/>
          <w:lang w:val="sv-SE"/>
        </w:rPr>
        <w:t>Căn cứ Quyết định số 695/QĐ-TTg ngày 21 tháng 5 năm 2015 của Thủ tướng Chính phủ về việc ban hành Kế hoạch triển khai thực hiện Nghị định số 16/2015/NĐ-CP ngày 14 tháng 02 năm 2015 của Chính</w:t>
      </w:r>
      <w:r w:rsidRPr="00655714">
        <w:rPr>
          <w:b w:val="0"/>
          <w:bCs/>
          <w:i/>
          <w:lang w:val="sv-SE"/>
        </w:rPr>
        <w:t xml:space="preserve"> phủ;</w:t>
      </w:r>
    </w:p>
    <w:p w:rsidR="00FD29A5" w:rsidRPr="00655714" w:rsidRDefault="00FD29A5" w:rsidP="00655714">
      <w:pPr>
        <w:pStyle w:val="BodyTextIndent"/>
        <w:widowControl w:val="0"/>
        <w:spacing w:before="120" w:after="0"/>
        <w:ind w:left="0" w:firstLine="720"/>
        <w:jc w:val="both"/>
        <w:rPr>
          <w:b w:val="0"/>
          <w:i/>
        </w:rPr>
      </w:pPr>
      <w:r w:rsidRPr="00655714">
        <w:rPr>
          <w:b w:val="0"/>
          <w:i/>
        </w:rPr>
        <w:t>Xét đề nghị của Giám đốc Sở Tài nguyên và Môi trường tại Tờ trình số 419/TTr-STNMT ngày 30 tháng 6 năm 2016</w:t>
      </w:r>
      <w:r>
        <w:rPr>
          <w:b w:val="0"/>
          <w:i/>
        </w:rPr>
        <w:t>.</w:t>
      </w:r>
    </w:p>
    <w:p w:rsidR="00FD29A5" w:rsidRPr="00655714" w:rsidRDefault="00FD29A5" w:rsidP="00333036">
      <w:pPr>
        <w:pStyle w:val="BodyTextIndent"/>
        <w:widowControl w:val="0"/>
        <w:spacing w:before="120" w:after="0"/>
        <w:ind w:left="0"/>
        <w:jc w:val="center"/>
        <w:rPr>
          <w:b w:val="0"/>
        </w:rPr>
      </w:pPr>
    </w:p>
    <w:p w:rsidR="00FD29A5" w:rsidRPr="00655714" w:rsidRDefault="00FD29A5" w:rsidP="00333036">
      <w:pPr>
        <w:spacing w:before="120"/>
        <w:jc w:val="center"/>
        <w:rPr>
          <w:lang w:val="sv-SE"/>
        </w:rPr>
      </w:pPr>
      <w:r w:rsidRPr="00655714">
        <w:rPr>
          <w:lang w:val="sv-SE"/>
        </w:rPr>
        <w:t>QUYẾT ĐỊNH:</w:t>
      </w:r>
    </w:p>
    <w:p w:rsidR="00FD29A5" w:rsidRPr="00333036" w:rsidRDefault="00FD29A5" w:rsidP="00333036">
      <w:pPr>
        <w:spacing w:before="120"/>
        <w:jc w:val="center"/>
        <w:rPr>
          <w:sz w:val="2"/>
          <w:lang w:val="sv-SE"/>
        </w:rPr>
      </w:pPr>
    </w:p>
    <w:p w:rsidR="00FD29A5" w:rsidRPr="00655714" w:rsidRDefault="00FD29A5" w:rsidP="00655714">
      <w:pPr>
        <w:spacing w:before="120"/>
        <w:ind w:firstLine="720"/>
        <w:jc w:val="both"/>
        <w:rPr>
          <w:b w:val="0"/>
          <w:lang w:val="sv-SE"/>
        </w:rPr>
      </w:pPr>
      <w:r w:rsidRPr="00655714">
        <w:rPr>
          <w:lang w:val="sv-SE"/>
        </w:rPr>
        <w:t>Điều 1.</w:t>
      </w:r>
      <w:r w:rsidRPr="00655714">
        <w:rPr>
          <w:b w:val="0"/>
          <w:lang w:val="sv-SE"/>
        </w:rPr>
        <w:t xml:space="preserve"> Ban hành Danh mục dịch vụ sự nghiệp công sử dụng ngân sách Nhà nước thuộc lĩnh vực tài nguyên và môi trường trên địa bàn tỉnh Sơn La.</w:t>
      </w:r>
    </w:p>
    <w:p w:rsidR="00FD29A5" w:rsidRPr="00655714" w:rsidRDefault="00FD29A5" w:rsidP="00BE53D2">
      <w:pPr>
        <w:spacing w:before="120"/>
        <w:jc w:val="center"/>
        <w:rPr>
          <w:b w:val="0"/>
          <w:i/>
        </w:rPr>
      </w:pPr>
      <w:r w:rsidRPr="00655714">
        <w:rPr>
          <w:b w:val="0"/>
          <w:i/>
        </w:rPr>
        <w:t xml:space="preserve">(có </w:t>
      </w:r>
      <w:r>
        <w:rPr>
          <w:b w:val="0"/>
          <w:i/>
        </w:rPr>
        <w:t>D</w:t>
      </w:r>
      <w:r w:rsidRPr="00655714">
        <w:rPr>
          <w:b w:val="0"/>
          <w:i/>
        </w:rPr>
        <w:t>anh mục kèm theo)</w:t>
      </w:r>
    </w:p>
    <w:p w:rsidR="00FD29A5" w:rsidRPr="00655714" w:rsidRDefault="00FD29A5" w:rsidP="00655714">
      <w:pPr>
        <w:spacing w:before="120"/>
        <w:ind w:firstLine="720"/>
        <w:jc w:val="both"/>
        <w:rPr>
          <w:b w:val="0"/>
          <w:lang w:val="sv-SE"/>
        </w:rPr>
      </w:pPr>
      <w:r w:rsidRPr="00655714">
        <w:t>Điều 2.</w:t>
      </w:r>
      <w:r w:rsidRPr="00655714">
        <w:rPr>
          <w:b w:val="0"/>
        </w:rPr>
        <w:t xml:space="preserve"> Danh mục dịch vụ sự nghiệp công sử dụng ngân sách Nhà nước qu</w:t>
      </w:r>
      <w:r>
        <w:rPr>
          <w:b w:val="0"/>
        </w:rPr>
        <w:t>y</w:t>
      </w:r>
      <w:r w:rsidRPr="00655714">
        <w:rPr>
          <w:b w:val="0"/>
        </w:rPr>
        <w:t xml:space="preserve"> định tại Điều 1 Quyết định này là căn cứ để cấp có thẩm quyền giao nhiệm vụ, đặt hàng hoặc tổ chức đấu thầu cho các đơn vị sự nghiệp công. </w:t>
      </w:r>
    </w:p>
    <w:p w:rsidR="00FD29A5" w:rsidRPr="00655714" w:rsidRDefault="00FD29A5" w:rsidP="00655714">
      <w:pPr>
        <w:spacing w:before="120"/>
        <w:ind w:firstLine="720"/>
        <w:jc w:val="both"/>
        <w:rPr>
          <w:b w:val="0"/>
          <w:lang w:val="sv-SE"/>
        </w:rPr>
      </w:pPr>
      <w:r w:rsidRPr="00655714">
        <w:rPr>
          <w:lang w:val="sv-SE"/>
        </w:rPr>
        <w:t>Điều 3.</w:t>
      </w:r>
      <w:r w:rsidRPr="00655714">
        <w:rPr>
          <w:b w:val="0"/>
          <w:lang w:val="sv-SE"/>
        </w:rPr>
        <w:t xml:space="preserve"> Chánh Văn UBND tỉnh; Giám đốc các sở, ban, ngành; Chủ tịch UBND các huyện, thành phố; Thủ trưởng các cơ quan, đơn vị có liên quan chịu trách nhiệm thi hành Quyết định này.</w:t>
      </w:r>
    </w:p>
    <w:p w:rsidR="00FD29A5" w:rsidRPr="00655714" w:rsidRDefault="00FD29A5" w:rsidP="00655714">
      <w:pPr>
        <w:spacing w:before="120"/>
        <w:ind w:firstLine="720"/>
        <w:jc w:val="both"/>
        <w:rPr>
          <w:b w:val="0"/>
          <w:lang w:val="sv-SE"/>
        </w:rPr>
      </w:pPr>
      <w:r w:rsidRPr="00655714">
        <w:rPr>
          <w:b w:val="0"/>
          <w:lang w:val="sv-SE"/>
        </w:rPr>
        <w:t>Quyết định này có hiệu lực kể từ ngày ký./.</w:t>
      </w:r>
    </w:p>
    <w:p w:rsidR="00FD29A5" w:rsidRPr="00655714" w:rsidRDefault="00FD29A5" w:rsidP="00655714">
      <w:pPr>
        <w:spacing w:before="120"/>
        <w:ind w:firstLine="720"/>
        <w:jc w:val="both"/>
        <w:rPr>
          <w:b w:val="0"/>
          <w:sz w:val="16"/>
          <w:lang w:val="sv-SE"/>
        </w:rPr>
      </w:pPr>
    </w:p>
    <w:tbl>
      <w:tblPr>
        <w:tblW w:w="9100" w:type="dxa"/>
        <w:tblInd w:w="108" w:type="dxa"/>
        <w:tblLayout w:type="fixed"/>
        <w:tblLook w:val="0000"/>
      </w:tblPr>
      <w:tblGrid>
        <w:gridCol w:w="4340"/>
        <w:gridCol w:w="4760"/>
      </w:tblGrid>
      <w:tr w:rsidR="00FD29A5" w:rsidRPr="001053E0">
        <w:tc>
          <w:tcPr>
            <w:tcW w:w="4340" w:type="dxa"/>
          </w:tcPr>
          <w:p w:rsidR="00FD29A5" w:rsidRPr="000B303A" w:rsidRDefault="00FD29A5" w:rsidP="00436559">
            <w:pPr>
              <w:jc w:val="both"/>
              <w:rPr>
                <w:b w:val="0"/>
                <w:sz w:val="24"/>
                <w:szCs w:val="24"/>
                <w:lang w:val="sv-SE"/>
              </w:rPr>
            </w:pPr>
            <w:r w:rsidRPr="000B303A">
              <w:rPr>
                <w:i/>
                <w:sz w:val="24"/>
                <w:szCs w:val="24"/>
                <w:lang w:val="sv-SE"/>
              </w:rPr>
              <w:t xml:space="preserve">Nơi nhận: </w:t>
            </w:r>
            <w:r w:rsidRPr="000B303A">
              <w:rPr>
                <w:b w:val="0"/>
                <w:sz w:val="24"/>
                <w:szCs w:val="24"/>
                <w:lang w:val="sv-SE"/>
              </w:rPr>
              <w:t xml:space="preserve"> </w:t>
            </w:r>
          </w:p>
          <w:p w:rsidR="00FD29A5" w:rsidRPr="001053E0" w:rsidRDefault="00FD29A5" w:rsidP="00436559">
            <w:pPr>
              <w:jc w:val="both"/>
              <w:rPr>
                <w:b w:val="0"/>
                <w:sz w:val="22"/>
                <w:szCs w:val="24"/>
                <w:lang w:val="sv-SE"/>
              </w:rPr>
            </w:pPr>
            <w:r w:rsidRPr="001053E0">
              <w:rPr>
                <w:b w:val="0"/>
                <w:sz w:val="22"/>
                <w:szCs w:val="24"/>
                <w:lang w:val="sv-SE"/>
              </w:rPr>
              <w:t xml:space="preserve">- Các bộ: Kế hoạch và Đầu tư, Tài chính, Tài nguyên và Môi trường, Nội vụ </w:t>
            </w:r>
            <w:r w:rsidRPr="001053E0">
              <w:rPr>
                <w:b w:val="0"/>
                <w:i/>
                <w:sz w:val="22"/>
                <w:szCs w:val="24"/>
                <w:lang w:val="sv-SE"/>
              </w:rPr>
              <w:t>(báo cáo)</w:t>
            </w:r>
            <w:r w:rsidRPr="001053E0">
              <w:rPr>
                <w:b w:val="0"/>
                <w:sz w:val="22"/>
                <w:szCs w:val="24"/>
                <w:lang w:val="sv-SE"/>
              </w:rPr>
              <w:t xml:space="preserve">; </w:t>
            </w:r>
          </w:p>
          <w:p w:rsidR="00FD29A5" w:rsidRPr="001053E0" w:rsidRDefault="00FD29A5" w:rsidP="00436559">
            <w:pPr>
              <w:jc w:val="both"/>
              <w:rPr>
                <w:b w:val="0"/>
                <w:sz w:val="22"/>
                <w:szCs w:val="24"/>
                <w:lang w:val="sv-SE"/>
              </w:rPr>
            </w:pPr>
            <w:r>
              <w:rPr>
                <w:noProof/>
              </w:rPr>
              <w:pict>
                <v:line id="_x0000_s1029" style="position:absolute;left:0;text-align:left;z-index:251658752" from="109.05pt,8.55pt" to="109.05pt,46.65pt"/>
              </w:pict>
            </w:r>
            <w:r w:rsidRPr="001053E0">
              <w:rPr>
                <w:b w:val="0"/>
                <w:sz w:val="22"/>
                <w:szCs w:val="24"/>
                <w:lang w:val="sv-SE"/>
              </w:rPr>
              <w:t xml:space="preserve">- TT </w:t>
            </w:r>
            <w:r>
              <w:rPr>
                <w:b w:val="0"/>
                <w:sz w:val="22"/>
                <w:szCs w:val="24"/>
                <w:lang w:val="sv-SE"/>
              </w:rPr>
              <w:t>T</w:t>
            </w:r>
            <w:r w:rsidRPr="001053E0">
              <w:rPr>
                <w:b w:val="0"/>
                <w:sz w:val="22"/>
                <w:szCs w:val="24"/>
                <w:lang w:val="sv-SE"/>
              </w:rPr>
              <w:t xml:space="preserve">ỉnh ủy; </w:t>
            </w:r>
          </w:p>
          <w:p w:rsidR="00FD29A5" w:rsidRPr="001053E0" w:rsidRDefault="00FD29A5" w:rsidP="00436559">
            <w:pPr>
              <w:jc w:val="both"/>
              <w:rPr>
                <w:b w:val="0"/>
                <w:i/>
                <w:sz w:val="22"/>
                <w:szCs w:val="24"/>
                <w:lang w:val="sv-SE"/>
              </w:rPr>
            </w:pPr>
            <w:r w:rsidRPr="001053E0">
              <w:rPr>
                <w:b w:val="0"/>
                <w:sz w:val="22"/>
                <w:szCs w:val="24"/>
                <w:lang w:val="sv-SE"/>
              </w:rPr>
              <w:t xml:space="preserve">- TT HĐND tỉnh;              </w:t>
            </w:r>
            <w:r>
              <w:rPr>
                <w:b w:val="0"/>
                <w:i/>
                <w:sz w:val="22"/>
                <w:szCs w:val="24"/>
                <w:lang w:val="sv-SE"/>
              </w:rPr>
              <w:t>B</w:t>
            </w:r>
            <w:r w:rsidRPr="001053E0">
              <w:rPr>
                <w:b w:val="0"/>
                <w:i/>
                <w:sz w:val="22"/>
                <w:szCs w:val="24"/>
                <w:lang w:val="sv-SE"/>
              </w:rPr>
              <w:t>áo cáo</w:t>
            </w:r>
          </w:p>
          <w:p w:rsidR="00FD29A5" w:rsidRPr="001053E0" w:rsidRDefault="00FD29A5" w:rsidP="00436559">
            <w:pPr>
              <w:jc w:val="both"/>
              <w:rPr>
                <w:b w:val="0"/>
                <w:sz w:val="22"/>
                <w:szCs w:val="24"/>
                <w:lang w:val="sv-SE"/>
              </w:rPr>
            </w:pPr>
            <w:r w:rsidRPr="001053E0">
              <w:rPr>
                <w:b w:val="0"/>
                <w:sz w:val="22"/>
                <w:szCs w:val="24"/>
                <w:lang w:val="sv-SE"/>
              </w:rPr>
              <w:t>- Chủ tịch UBND tỉnh;</w:t>
            </w:r>
          </w:p>
          <w:p w:rsidR="00FD29A5" w:rsidRPr="001053E0" w:rsidRDefault="00FD29A5" w:rsidP="00436559">
            <w:pPr>
              <w:jc w:val="both"/>
              <w:rPr>
                <w:b w:val="0"/>
                <w:sz w:val="22"/>
                <w:szCs w:val="24"/>
                <w:lang w:val="sv-SE"/>
              </w:rPr>
            </w:pPr>
            <w:r w:rsidRPr="001053E0">
              <w:rPr>
                <w:b w:val="0"/>
                <w:sz w:val="22"/>
                <w:szCs w:val="24"/>
                <w:lang w:val="sv-SE"/>
              </w:rPr>
              <w:t>- Các PCT UBND tỉnh</w:t>
            </w:r>
          </w:p>
          <w:p w:rsidR="00FD29A5" w:rsidRPr="001053E0" w:rsidRDefault="00FD29A5" w:rsidP="00436559">
            <w:pPr>
              <w:jc w:val="both"/>
              <w:rPr>
                <w:b w:val="0"/>
                <w:sz w:val="22"/>
                <w:szCs w:val="24"/>
                <w:lang w:val="sv-SE"/>
              </w:rPr>
            </w:pPr>
            <w:r w:rsidRPr="001053E0">
              <w:rPr>
                <w:b w:val="0"/>
                <w:sz w:val="22"/>
                <w:szCs w:val="24"/>
                <w:lang w:val="sv-SE"/>
              </w:rPr>
              <w:t>- Như Điều 3;</w:t>
            </w:r>
          </w:p>
          <w:p w:rsidR="00FD29A5" w:rsidRPr="001053E0" w:rsidRDefault="00FD29A5" w:rsidP="00436559">
            <w:pPr>
              <w:jc w:val="both"/>
              <w:rPr>
                <w:b w:val="0"/>
                <w:sz w:val="22"/>
                <w:szCs w:val="24"/>
                <w:lang w:val="sv-SE"/>
              </w:rPr>
            </w:pPr>
            <w:r w:rsidRPr="001053E0">
              <w:rPr>
                <w:b w:val="0"/>
                <w:sz w:val="22"/>
                <w:szCs w:val="24"/>
                <w:lang w:val="sv-SE"/>
              </w:rPr>
              <w:t xml:space="preserve">- Các phòng: TH, KTN </w:t>
            </w:r>
            <w:r>
              <w:rPr>
                <w:b w:val="0"/>
                <w:sz w:val="22"/>
                <w:szCs w:val="24"/>
                <w:lang w:val="sv-SE"/>
              </w:rPr>
              <w:t>-</w:t>
            </w:r>
            <w:r w:rsidRPr="001053E0">
              <w:rPr>
                <w:b w:val="0"/>
                <w:sz w:val="22"/>
                <w:szCs w:val="24"/>
                <w:lang w:val="sv-SE"/>
              </w:rPr>
              <w:t xml:space="preserve"> VPUBND tỉnh;</w:t>
            </w:r>
          </w:p>
          <w:p w:rsidR="00FD29A5" w:rsidRPr="001053E0" w:rsidRDefault="00FD29A5" w:rsidP="006A00CD">
            <w:pPr>
              <w:rPr>
                <w:b w:val="0"/>
                <w:sz w:val="24"/>
                <w:szCs w:val="24"/>
                <w:lang w:val="sv-SE"/>
              </w:rPr>
            </w:pPr>
            <w:r w:rsidRPr="001053E0">
              <w:rPr>
                <w:b w:val="0"/>
                <w:sz w:val="22"/>
                <w:szCs w:val="24"/>
                <w:lang w:val="sv-SE"/>
              </w:rPr>
              <w:t>- Lưu: VT- 60 bản</w:t>
            </w:r>
            <w:r>
              <w:rPr>
                <w:b w:val="0"/>
                <w:sz w:val="22"/>
                <w:szCs w:val="24"/>
                <w:lang w:val="sv-SE"/>
              </w:rPr>
              <w:t>.</w:t>
            </w:r>
          </w:p>
        </w:tc>
        <w:tc>
          <w:tcPr>
            <w:tcW w:w="4760" w:type="dxa"/>
          </w:tcPr>
          <w:p w:rsidR="00FD29A5" w:rsidRPr="001053E0" w:rsidRDefault="00FD29A5" w:rsidP="00BE53D2">
            <w:pPr>
              <w:spacing w:before="120"/>
              <w:jc w:val="center"/>
              <w:rPr>
                <w:sz w:val="26"/>
                <w:lang w:val="sv-SE"/>
              </w:rPr>
            </w:pPr>
            <w:r w:rsidRPr="001053E0">
              <w:rPr>
                <w:sz w:val="26"/>
                <w:lang w:val="sv-SE"/>
              </w:rPr>
              <w:t>KT. CHỦ TỊCH</w:t>
            </w:r>
          </w:p>
          <w:p w:rsidR="00FD29A5" w:rsidRPr="001053E0" w:rsidRDefault="00FD29A5" w:rsidP="00BE53D2">
            <w:pPr>
              <w:jc w:val="center"/>
              <w:rPr>
                <w:sz w:val="26"/>
                <w:lang w:val="sv-SE"/>
              </w:rPr>
            </w:pPr>
            <w:r w:rsidRPr="001053E0">
              <w:rPr>
                <w:sz w:val="26"/>
                <w:lang w:val="sv-SE"/>
              </w:rPr>
              <w:t>PHÓ CHỦ TỊCH</w:t>
            </w:r>
          </w:p>
          <w:p w:rsidR="00FD29A5" w:rsidRPr="001053E0" w:rsidRDefault="00FD29A5" w:rsidP="00BE53D2">
            <w:pPr>
              <w:jc w:val="center"/>
              <w:rPr>
                <w:lang w:val="sv-SE"/>
              </w:rPr>
            </w:pPr>
          </w:p>
          <w:p w:rsidR="00FD29A5" w:rsidRPr="00BE53D2" w:rsidRDefault="00FD29A5" w:rsidP="00BE53D2">
            <w:pPr>
              <w:jc w:val="center"/>
              <w:rPr>
                <w:b w:val="0"/>
                <w:sz w:val="26"/>
                <w:lang w:val="sv-SE"/>
              </w:rPr>
            </w:pPr>
            <w:r w:rsidRPr="00BE53D2">
              <w:rPr>
                <w:b w:val="0"/>
                <w:sz w:val="26"/>
                <w:lang w:val="sv-SE"/>
              </w:rPr>
              <w:t>(Đã ký)</w:t>
            </w:r>
          </w:p>
          <w:p w:rsidR="00FD29A5" w:rsidRPr="001053E0" w:rsidRDefault="00FD29A5" w:rsidP="00BE53D2">
            <w:pPr>
              <w:jc w:val="center"/>
              <w:rPr>
                <w:lang w:val="sv-SE"/>
              </w:rPr>
            </w:pPr>
          </w:p>
          <w:p w:rsidR="00FD29A5" w:rsidRPr="001053E0" w:rsidRDefault="00FD29A5" w:rsidP="00BE53D2">
            <w:pPr>
              <w:jc w:val="center"/>
              <w:rPr>
                <w:lang w:val="sv-SE"/>
              </w:rPr>
            </w:pPr>
          </w:p>
          <w:p w:rsidR="00FD29A5" w:rsidRPr="001053E0" w:rsidRDefault="00FD29A5" w:rsidP="00BE53D2">
            <w:pPr>
              <w:jc w:val="center"/>
              <w:rPr>
                <w:lang w:val="sv-SE"/>
              </w:rPr>
            </w:pPr>
            <w:r w:rsidRPr="001053E0">
              <w:rPr>
                <w:lang w:val="sv-SE"/>
              </w:rPr>
              <w:t>Bùi Đức Hải</w:t>
            </w:r>
          </w:p>
        </w:tc>
      </w:tr>
    </w:tbl>
    <w:p w:rsidR="00FD29A5" w:rsidRPr="007D6526" w:rsidRDefault="00FD29A5" w:rsidP="007D36BB">
      <w:pPr>
        <w:jc w:val="center"/>
        <w:rPr>
          <w:b w:val="0"/>
          <w:lang w:val="vi-VN"/>
        </w:rPr>
      </w:pPr>
      <w:r w:rsidRPr="007D6526">
        <w:rPr>
          <w:lang w:val="vi-VN"/>
        </w:rPr>
        <w:t xml:space="preserve">DANH MỤC </w:t>
      </w:r>
    </w:p>
    <w:p w:rsidR="00FD29A5" w:rsidRDefault="00FD29A5" w:rsidP="007D36BB">
      <w:pPr>
        <w:jc w:val="center"/>
      </w:pPr>
      <w:r w:rsidRPr="007D6526">
        <w:rPr>
          <w:lang w:val="vi-VN"/>
        </w:rPr>
        <w:t>Danh mục dịch vụ công sử dụng ngân sách</w:t>
      </w:r>
    </w:p>
    <w:p w:rsidR="00FD29A5" w:rsidRPr="007D6526" w:rsidRDefault="00FD29A5" w:rsidP="007D36BB">
      <w:pPr>
        <w:jc w:val="center"/>
        <w:rPr>
          <w:b w:val="0"/>
          <w:lang w:val="vi-VN"/>
        </w:rPr>
      </w:pPr>
      <w:r w:rsidRPr="007D6526">
        <w:rPr>
          <w:lang w:val="vi-VN"/>
        </w:rPr>
        <w:t xml:space="preserve"> </w:t>
      </w:r>
      <w:r>
        <w:t>N</w:t>
      </w:r>
      <w:r w:rsidRPr="007D6526">
        <w:rPr>
          <w:lang w:val="vi-VN"/>
        </w:rPr>
        <w:t xml:space="preserve">hà </w:t>
      </w:r>
      <w:r w:rsidRPr="004659E2">
        <w:rPr>
          <w:lang w:val="vi-VN"/>
        </w:rPr>
        <w:t>nước</w:t>
      </w:r>
      <w:r w:rsidRPr="004659E2">
        <w:t xml:space="preserve"> </w:t>
      </w:r>
      <w:r w:rsidRPr="004659E2">
        <w:rPr>
          <w:lang w:val="vi-VN"/>
        </w:rPr>
        <w:t>t</w:t>
      </w:r>
      <w:r w:rsidRPr="007D6526">
        <w:rPr>
          <w:lang w:val="vi-VN"/>
        </w:rPr>
        <w:t>huộc lĩnh vực tài nguyên và môi trường</w:t>
      </w:r>
    </w:p>
    <w:p w:rsidR="00FD29A5" w:rsidRPr="00D467BE" w:rsidRDefault="00FD29A5" w:rsidP="006B0640">
      <w:pPr>
        <w:jc w:val="center"/>
        <w:rPr>
          <w:b w:val="0"/>
          <w:i/>
          <w:iCs/>
          <w:spacing w:val="-8"/>
          <w:sz w:val="26"/>
          <w:lang w:val="vi-VN"/>
        </w:rPr>
      </w:pPr>
      <w:r w:rsidRPr="00D467BE">
        <w:rPr>
          <w:b w:val="0"/>
          <w:i/>
          <w:iCs/>
          <w:spacing w:val="-8"/>
          <w:sz w:val="26"/>
          <w:lang w:val="vi-VN"/>
        </w:rPr>
        <w:t>( Kèm theo Quyết định số 1772/QĐ-UBND ngày 22/7/2016 của UBND tỉnh Sơn La)</w:t>
      </w:r>
    </w:p>
    <w:p w:rsidR="00FD29A5" w:rsidRPr="007D6526" w:rsidRDefault="00FD29A5" w:rsidP="00D467BE">
      <w:pPr>
        <w:jc w:val="center"/>
        <w:rPr>
          <w:lang w:val="vi-VN"/>
        </w:rPr>
      </w:pPr>
      <w:r>
        <w:rPr>
          <w:noProof/>
        </w:rPr>
        <w:pict>
          <v:line id="_x0000_s1030" style="position:absolute;left:0;text-align:left;z-index:251659776" from="153.55pt,2.45pt" to="306.15pt,2.45pt"/>
        </w:pict>
      </w:r>
    </w:p>
    <w:p w:rsidR="00FD29A5" w:rsidRPr="00502B6C" w:rsidRDefault="00FD29A5" w:rsidP="00502B6C">
      <w:pPr>
        <w:spacing w:before="120"/>
        <w:ind w:firstLine="720"/>
        <w:jc w:val="both"/>
        <w:rPr>
          <w:b w:val="0"/>
          <w:spacing w:val="-14"/>
          <w:sz w:val="27"/>
          <w:szCs w:val="27"/>
          <w:lang w:val="vi-VN"/>
        </w:rPr>
      </w:pPr>
      <w:r w:rsidRPr="00502B6C">
        <w:rPr>
          <w:spacing w:val="-14"/>
          <w:sz w:val="27"/>
          <w:szCs w:val="27"/>
          <w:lang w:val="vi-VN"/>
        </w:rPr>
        <w:t>I. LĨNH VỰC CÔNG NGHỆ THÔNG TIN TÀI NGUYÊN VÀ MÔI TRƯỜNG</w:t>
      </w:r>
    </w:p>
    <w:p w:rsidR="00FD29A5" w:rsidRPr="00502B6C" w:rsidRDefault="00FD29A5" w:rsidP="00502B6C">
      <w:pPr>
        <w:spacing w:before="120"/>
        <w:ind w:firstLine="720"/>
        <w:jc w:val="both"/>
        <w:rPr>
          <w:b w:val="0"/>
        </w:rPr>
      </w:pPr>
      <w:r w:rsidRPr="00502B6C">
        <w:rPr>
          <w:b w:val="0"/>
          <w:lang w:val="vi-VN"/>
        </w:rPr>
        <w:t>1. Thu thập, cập nhật, lưu trữ và khai thác thông tin tư liệu tài nguyên và môi trường</w:t>
      </w:r>
      <w:r w:rsidRPr="00502B6C">
        <w:rPr>
          <w:b w:val="0"/>
        </w:rPr>
        <w:t>.</w:t>
      </w:r>
    </w:p>
    <w:p w:rsidR="00FD29A5" w:rsidRPr="00502B6C" w:rsidRDefault="00FD29A5" w:rsidP="00502B6C">
      <w:pPr>
        <w:spacing w:before="120"/>
        <w:ind w:firstLine="720"/>
        <w:jc w:val="both"/>
        <w:rPr>
          <w:b w:val="0"/>
        </w:rPr>
      </w:pPr>
      <w:r w:rsidRPr="00502B6C">
        <w:rPr>
          <w:b w:val="0"/>
          <w:lang w:val="vi-VN"/>
        </w:rPr>
        <w:t>2. Xây dựng, quản lý, vận hành cơ sở dữ liệu tài nguyên và môi trường</w:t>
      </w:r>
      <w:r w:rsidRPr="00502B6C">
        <w:rPr>
          <w:b w:val="0"/>
        </w:rPr>
        <w:t>.</w:t>
      </w:r>
    </w:p>
    <w:p w:rsidR="00FD29A5" w:rsidRPr="00102690" w:rsidRDefault="00FD29A5" w:rsidP="00502B6C">
      <w:pPr>
        <w:spacing w:before="120"/>
        <w:ind w:firstLine="720"/>
        <w:jc w:val="both"/>
        <w:rPr>
          <w:b w:val="0"/>
        </w:rPr>
      </w:pPr>
      <w:r w:rsidRPr="00502B6C">
        <w:rPr>
          <w:b w:val="0"/>
          <w:lang w:val="vi-VN"/>
        </w:rPr>
        <w:t>3. Quản trị vận hành hạ tầng kỹ thuật, duy trì hoạt động của cổng thông tin điện tử hoặc trang thông tin điện tử, thư viện điện tử, bảo đảm việc cung cấp dịch vụ hành chính công trên mạng thuộc lĩnh vực tài nguyên và môi trường</w:t>
      </w:r>
      <w:r>
        <w:rPr>
          <w:b w:val="0"/>
        </w:rPr>
        <w:t>.</w:t>
      </w:r>
    </w:p>
    <w:p w:rsidR="00FD29A5" w:rsidRPr="00102690" w:rsidRDefault="00FD29A5" w:rsidP="00502B6C">
      <w:pPr>
        <w:spacing w:before="120"/>
        <w:ind w:firstLine="720"/>
        <w:jc w:val="both"/>
        <w:rPr>
          <w:b w:val="0"/>
          <w:spacing w:val="-8"/>
          <w:lang w:val="vi-VN"/>
        </w:rPr>
      </w:pPr>
      <w:r w:rsidRPr="00102690">
        <w:rPr>
          <w:b w:val="0"/>
          <w:spacing w:val="-8"/>
          <w:lang w:val="vi-VN"/>
        </w:rPr>
        <w:t>4. Cung cấp thông tin, tư liệu về tài nguyên và môi trường cho tổ chức, cá nhân.</w:t>
      </w:r>
    </w:p>
    <w:p w:rsidR="00FD29A5" w:rsidRPr="00502B6C" w:rsidRDefault="00FD29A5" w:rsidP="00502B6C">
      <w:pPr>
        <w:spacing w:before="120"/>
        <w:ind w:firstLine="720"/>
        <w:rPr>
          <w:b w:val="0"/>
          <w:lang w:val="vi-VN"/>
        </w:rPr>
      </w:pPr>
      <w:r>
        <w:rPr>
          <w:lang w:val="vi-VN"/>
        </w:rPr>
        <w:t>II. LĨNH VỰC ĐẤT ĐAI</w:t>
      </w:r>
    </w:p>
    <w:p w:rsidR="00FD29A5" w:rsidRPr="00102690" w:rsidRDefault="00FD29A5" w:rsidP="00502B6C">
      <w:pPr>
        <w:spacing w:before="120"/>
        <w:ind w:firstLine="720"/>
        <w:jc w:val="both"/>
        <w:rPr>
          <w:b w:val="0"/>
        </w:rPr>
      </w:pPr>
      <w:r w:rsidRPr="00502B6C">
        <w:rPr>
          <w:b w:val="0"/>
          <w:lang w:val="vi-VN"/>
        </w:rPr>
        <w:t>1. Lập quy hoạch, kế hoạch sử dụng đất cấp tỉnh, cấp huyện</w:t>
      </w:r>
      <w:r>
        <w:rPr>
          <w:b w:val="0"/>
        </w:rPr>
        <w:t>.</w:t>
      </w:r>
    </w:p>
    <w:p w:rsidR="00FD29A5" w:rsidRPr="00102690" w:rsidRDefault="00FD29A5" w:rsidP="00502B6C">
      <w:pPr>
        <w:spacing w:before="120"/>
        <w:ind w:firstLine="720"/>
        <w:jc w:val="both"/>
        <w:rPr>
          <w:b w:val="0"/>
        </w:rPr>
      </w:pPr>
      <w:r w:rsidRPr="00502B6C">
        <w:rPr>
          <w:b w:val="0"/>
          <w:lang w:val="vi-VN"/>
        </w:rPr>
        <w:t>2. Lập điều chỉnh quy hoạch, kế hoạch sử dụng đất cấp tỉnh, cấp huyện</w:t>
      </w:r>
      <w:r>
        <w:rPr>
          <w:b w:val="0"/>
        </w:rPr>
        <w:t>.</w:t>
      </w:r>
    </w:p>
    <w:p w:rsidR="00FD29A5" w:rsidRPr="00102690" w:rsidRDefault="00FD29A5" w:rsidP="00502B6C">
      <w:pPr>
        <w:spacing w:before="120"/>
        <w:ind w:firstLine="720"/>
        <w:jc w:val="both"/>
        <w:rPr>
          <w:b w:val="0"/>
        </w:rPr>
      </w:pPr>
      <w:r w:rsidRPr="00502B6C">
        <w:rPr>
          <w:b w:val="0"/>
          <w:lang w:val="vi-VN"/>
        </w:rPr>
        <w:t>3. Lập hồ sơ cấp giấy chứng nhận quyền sử dụng đất, quyền sở hữu nhà ở và tài sản khác gắn liền với đất cho tổ chức, cá nhân</w:t>
      </w:r>
      <w:r>
        <w:rPr>
          <w:b w:val="0"/>
        </w:rPr>
        <w:t>.</w:t>
      </w:r>
    </w:p>
    <w:p w:rsidR="00FD29A5" w:rsidRPr="00102690" w:rsidRDefault="00FD29A5" w:rsidP="00502B6C">
      <w:pPr>
        <w:spacing w:before="120"/>
        <w:ind w:firstLine="720"/>
        <w:jc w:val="both"/>
        <w:rPr>
          <w:b w:val="0"/>
        </w:rPr>
      </w:pPr>
      <w:r w:rsidRPr="00502B6C">
        <w:rPr>
          <w:b w:val="0"/>
          <w:lang w:val="vi-VN"/>
        </w:rPr>
        <w:t>4. Đo đạc, lập bản đồ địa chính, hồ sơ địa chính; chỉnh lý bản đồ địa chính; trích lục bản đồ địa chính</w:t>
      </w:r>
      <w:r>
        <w:rPr>
          <w:b w:val="0"/>
        </w:rPr>
        <w:t>.</w:t>
      </w:r>
    </w:p>
    <w:p w:rsidR="00FD29A5" w:rsidRPr="00102690" w:rsidRDefault="00FD29A5" w:rsidP="00502B6C">
      <w:pPr>
        <w:spacing w:before="120"/>
        <w:ind w:firstLine="720"/>
        <w:jc w:val="both"/>
        <w:rPr>
          <w:b w:val="0"/>
        </w:rPr>
      </w:pPr>
      <w:r w:rsidRPr="00502B6C">
        <w:rPr>
          <w:b w:val="0"/>
          <w:lang w:val="vi-VN"/>
        </w:rPr>
        <w:t>5. Xây dựng cơ sở dữ liệu quản lý đất đai</w:t>
      </w:r>
      <w:r>
        <w:rPr>
          <w:b w:val="0"/>
        </w:rPr>
        <w:t>.</w:t>
      </w:r>
    </w:p>
    <w:p w:rsidR="00FD29A5" w:rsidRPr="00102690" w:rsidRDefault="00FD29A5" w:rsidP="00502B6C">
      <w:pPr>
        <w:spacing w:before="120"/>
        <w:ind w:firstLine="720"/>
        <w:jc w:val="both"/>
        <w:rPr>
          <w:b w:val="0"/>
        </w:rPr>
      </w:pPr>
      <w:r w:rsidRPr="00502B6C">
        <w:rPr>
          <w:b w:val="0"/>
          <w:lang w:val="vi-VN"/>
        </w:rPr>
        <w:t>6. Xây dựng giá đất cụ thể, xây dựng điều chỉnh bảng giá đất</w:t>
      </w:r>
      <w:r>
        <w:rPr>
          <w:b w:val="0"/>
        </w:rPr>
        <w:t>.</w:t>
      </w:r>
    </w:p>
    <w:p w:rsidR="00FD29A5" w:rsidRPr="00102690" w:rsidRDefault="00FD29A5" w:rsidP="00502B6C">
      <w:pPr>
        <w:spacing w:before="120"/>
        <w:ind w:firstLine="720"/>
        <w:jc w:val="both"/>
        <w:rPr>
          <w:b w:val="0"/>
        </w:rPr>
      </w:pPr>
      <w:r w:rsidRPr="00502B6C">
        <w:rPr>
          <w:b w:val="0"/>
          <w:lang w:val="vi-VN"/>
        </w:rPr>
        <w:t>7. Lập, tổ chức thực hiện, phương án, bồi thường, hỗ trợ và tái định cư khi nhà nước thu hồi đất</w:t>
      </w:r>
      <w:r>
        <w:rPr>
          <w:b w:val="0"/>
        </w:rPr>
        <w:t>.</w:t>
      </w:r>
    </w:p>
    <w:p w:rsidR="00FD29A5" w:rsidRPr="00102690" w:rsidRDefault="00FD29A5" w:rsidP="00502B6C">
      <w:pPr>
        <w:spacing w:before="120"/>
        <w:ind w:firstLine="720"/>
        <w:jc w:val="both"/>
        <w:rPr>
          <w:b w:val="0"/>
        </w:rPr>
      </w:pPr>
      <w:r w:rsidRPr="00502B6C">
        <w:rPr>
          <w:b w:val="0"/>
          <w:lang w:val="vi-VN"/>
        </w:rPr>
        <w:t>8. Đấu giá quyền sử dụng đất</w:t>
      </w:r>
      <w:r>
        <w:rPr>
          <w:b w:val="0"/>
        </w:rPr>
        <w:t>.</w:t>
      </w:r>
    </w:p>
    <w:p w:rsidR="00FD29A5" w:rsidRPr="00102690" w:rsidRDefault="00FD29A5" w:rsidP="00502B6C">
      <w:pPr>
        <w:spacing w:before="120"/>
        <w:ind w:firstLine="720"/>
        <w:jc w:val="both"/>
        <w:rPr>
          <w:b w:val="0"/>
        </w:rPr>
      </w:pPr>
      <w:r w:rsidRPr="00502B6C">
        <w:rPr>
          <w:b w:val="0"/>
          <w:lang w:val="vi-VN"/>
        </w:rPr>
        <w:t>9. Thống kê, kiểm kê đất đai và lập bản đồ hiện trạng sử dụng đất</w:t>
      </w:r>
      <w:r>
        <w:rPr>
          <w:b w:val="0"/>
        </w:rPr>
        <w:t>.</w:t>
      </w:r>
    </w:p>
    <w:p w:rsidR="00FD29A5" w:rsidRPr="00502B6C" w:rsidRDefault="00FD29A5" w:rsidP="00502B6C">
      <w:pPr>
        <w:spacing w:before="120"/>
        <w:ind w:firstLine="720"/>
        <w:jc w:val="both"/>
        <w:rPr>
          <w:lang w:val="vi-VN"/>
        </w:rPr>
      </w:pPr>
      <w:r w:rsidRPr="00502B6C">
        <w:rPr>
          <w:b w:val="0"/>
          <w:lang w:val="vi-VN"/>
        </w:rPr>
        <w:t>10. Đăng ký giao dịch bảo đảm bằng quyền sử dụng đất, quyền sở hữu nhà ở và tài sản khác gắn liền với đất theo quy định của pháp luật.</w:t>
      </w:r>
    </w:p>
    <w:p w:rsidR="00FD29A5" w:rsidRPr="00502B6C" w:rsidRDefault="00FD29A5" w:rsidP="00502B6C">
      <w:pPr>
        <w:spacing w:before="120"/>
        <w:ind w:firstLine="720"/>
        <w:rPr>
          <w:b w:val="0"/>
          <w:lang w:val="vi-VN"/>
        </w:rPr>
      </w:pPr>
      <w:r>
        <w:rPr>
          <w:lang w:val="vi-VN"/>
        </w:rPr>
        <w:t>III. LĨNH VỰC MÔI TRƯỜNG</w:t>
      </w:r>
    </w:p>
    <w:p w:rsidR="00FD29A5" w:rsidRPr="00502B6C" w:rsidRDefault="00FD29A5" w:rsidP="00502B6C">
      <w:pPr>
        <w:spacing w:before="120"/>
        <w:ind w:firstLine="720"/>
        <w:rPr>
          <w:b w:val="0"/>
          <w:lang w:val="vi-VN"/>
        </w:rPr>
      </w:pPr>
      <w:r w:rsidRPr="00502B6C">
        <w:rPr>
          <w:b w:val="0"/>
          <w:lang w:val="vi-VN"/>
        </w:rPr>
        <w:t>1. Tổ chức thực hiện quan trắc môi trường tỉnh.</w:t>
      </w:r>
    </w:p>
    <w:p w:rsidR="00FD29A5" w:rsidRPr="00102690" w:rsidRDefault="00FD29A5" w:rsidP="00102690">
      <w:pPr>
        <w:spacing w:before="120"/>
      </w:pPr>
    </w:p>
    <w:p w:rsidR="00FD29A5" w:rsidRDefault="00FD29A5" w:rsidP="00502B6C">
      <w:pPr>
        <w:spacing w:before="120"/>
        <w:ind w:firstLine="720"/>
        <w:rPr>
          <w:lang w:val="vi-VN"/>
        </w:rPr>
      </w:pPr>
    </w:p>
    <w:p w:rsidR="00FD29A5" w:rsidRDefault="00FD29A5" w:rsidP="00502B6C">
      <w:pPr>
        <w:spacing w:before="120"/>
        <w:ind w:firstLine="720"/>
        <w:rPr>
          <w:lang w:val="vi-VN"/>
        </w:rPr>
      </w:pPr>
    </w:p>
    <w:p w:rsidR="00FD29A5" w:rsidRDefault="00FD29A5" w:rsidP="00502B6C">
      <w:pPr>
        <w:spacing w:before="120"/>
        <w:ind w:firstLine="720"/>
        <w:rPr>
          <w:lang w:val="vi-VN"/>
        </w:rPr>
      </w:pPr>
    </w:p>
    <w:p w:rsidR="00FD29A5" w:rsidRDefault="00FD29A5" w:rsidP="00502B6C">
      <w:pPr>
        <w:spacing w:before="120"/>
        <w:ind w:firstLine="720"/>
        <w:rPr>
          <w:lang w:val="vi-VN"/>
        </w:rPr>
      </w:pPr>
    </w:p>
    <w:p w:rsidR="00FD29A5" w:rsidRPr="00E1541C" w:rsidRDefault="00FD29A5" w:rsidP="00E1541C">
      <w:pPr>
        <w:rPr>
          <w:b w:val="0"/>
          <w:sz w:val="26"/>
          <w:szCs w:val="26"/>
        </w:rPr>
      </w:pPr>
    </w:p>
    <w:sectPr w:rsidR="00FD29A5" w:rsidRPr="00E1541C" w:rsidSect="00E713C6">
      <w:headerReference w:type="even" r:id="rId7"/>
      <w:footerReference w:type="even" r:id="rId8"/>
      <w:foot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9A5" w:rsidRDefault="00FD29A5">
      <w:r>
        <w:separator/>
      </w:r>
    </w:p>
  </w:endnote>
  <w:endnote w:type="continuationSeparator" w:id="0">
    <w:p w:rsidR="00FD29A5" w:rsidRDefault="00FD29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A5" w:rsidRDefault="00FD29A5" w:rsidP="00364F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D29A5" w:rsidRDefault="00FD29A5" w:rsidP="003B1F10">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A5" w:rsidRPr="00EB2739" w:rsidRDefault="00FD29A5" w:rsidP="00364FF3">
    <w:pPr>
      <w:pStyle w:val="Footer"/>
      <w:framePr w:wrap="around" w:vAnchor="text" w:hAnchor="margin" w:xAlign="right" w:y="1"/>
      <w:rPr>
        <w:rStyle w:val="PageNumber"/>
        <w:b w:val="0"/>
        <w:sz w:val="24"/>
        <w:szCs w:val="24"/>
      </w:rPr>
    </w:pPr>
    <w:r w:rsidRPr="00EB2739">
      <w:rPr>
        <w:rStyle w:val="PageNumber"/>
        <w:b w:val="0"/>
        <w:sz w:val="24"/>
        <w:szCs w:val="24"/>
      </w:rPr>
      <w:fldChar w:fldCharType="begin"/>
    </w:r>
    <w:r w:rsidRPr="00EB2739">
      <w:rPr>
        <w:rStyle w:val="PageNumber"/>
        <w:b w:val="0"/>
        <w:sz w:val="24"/>
        <w:szCs w:val="24"/>
      </w:rPr>
      <w:instrText xml:space="preserve">PAGE  </w:instrText>
    </w:r>
    <w:r w:rsidRPr="00EB2739">
      <w:rPr>
        <w:rStyle w:val="PageNumber"/>
        <w:b w:val="0"/>
        <w:sz w:val="24"/>
        <w:szCs w:val="24"/>
      </w:rPr>
      <w:fldChar w:fldCharType="separate"/>
    </w:r>
    <w:r>
      <w:rPr>
        <w:rStyle w:val="PageNumber"/>
        <w:b w:val="0"/>
        <w:noProof/>
        <w:sz w:val="24"/>
        <w:szCs w:val="24"/>
      </w:rPr>
      <w:t>2</w:t>
    </w:r>
    <w:r w:rsidRPr="00EB2739">
      <w:rPr>
        <w:rStyle w:val="PageNumber"/>
        <w:b w:val="0"/>
        <w:sz w:val="24"/>
        <w:szCs w:val="24"/>
      </w:rPr>
      <w:fldChar w:fldCharType="end"/>
    </w:r>
  </w:p>
  <w:p w:rsidR="00FD29A5" w:rsidRDefault="00FD29A5" w:rsidP="003B1F10">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9A5" w:rsidRDefault="00FD29A5">
      <w:r>
        <w:separator/>
      </w:r>
    </w:p>
  </w:footnote>
  <w:footnote w:type="continuationSeparator" w:id="0">
    <w:p w:rsidR="00FD29A5" w:rsidRDefault="00FD29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9A5" w:rsidRDefault="00FD29A5" w:rsidP="009E0CDD">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D29A5" w:rsidRDefault="00FD29A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956B7C2"/>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37894AD5"/>
    <w:multiLevelType w:val="hybridMultilevel"/>
    <w:tmpl w:val="4B320F3A"/>
    <w:lvl w:ilvl="0" w:tplc="88CA50E8">
      <w:start w:val="1"/>
      <w:numFmt w:val="bullet"/>
      <w:lvlText w:val="-"/>
      <w:lvlJc w:val="left"/>
      <w:pPr>
        <w:tabs>
          <w:tab w:val="num" w:pos="1080"/>
        </w:tabs>
        <w:ind w:left="1080" w:hanging="360"/>
      </w:pPr>
      <w:rPr>
        <w:rFonts w:ascii="Times New Roman" w:eastAsia="Times New Roman" w:hAnsi="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51A56700"/>
    <w:multiLevelType w:val="hybridMultilevel"/>
    <w:tmpl w:val="64B0257E"/>
    <w:lvl w:ilvl="0" w:tplc="E4D212E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A3D7951"/>
    <w:multiLevelType w:val="hybridMultilevel"/>
    <w:tmpl w:val="53BA7912"/>
    <w:lvl w:ilvl="0" w:tplc="40C41086">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109"/>
  <w:drawingGridVerticalSpacing w:val="381"/>
  <w:displayHorizontalDrawingGridEvery w:val="2"/>
  <w:noPunctuationKerning/>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36559"/>
    <w:rsid w:val="00011B81"/>
    <w:rsid w:val="000247D9"/>
    <w:rsid w:val="00033994"/>
    <w:rsid w:val="000409B7"/>
    <w:rsid w:val="00042DB0"/>
    <w:rsid w:val="00051E7E"/>
    <w:rsid w:val="00052424"/>
    <w:rsid w:val="00066ABC"/>
    <w:rsid w:val="00072D5D"/>
    <w:rsid w:val="000760E3"/>
    <w:rsid w:val="000773F9"/>
    <w:rsid w:val="0008481B"/>
    <w:rsid w:val="00087FE1"/>
    <w:rsid w:val="00096934"/>
    <w:rsid w:val="000A3A9A"/>
    <w:rsid w:val="000A44D7"/>
    <w:rsid w:val="000B303A"/>
    <w:rsid w:val="000D695D"/>
    <w:rsid w:val="000D6F3E"/>
    <w:rsid w:val="000E0257"/>
    <w:rsid w:val="000E38ED"/>
    <w:rsid w:val="000F48FD"/>
    <w:rsid w:val="00102690"/>
    <w:rsid w:val="00103FF8"/>
    <w:rsid w:val="00104DC2"/>
    <w:rsid w:val="001053E0"/>
    <w:rsid w:val="00125BEA"/>
    <w:rsid w:val="001354C1"/>
    <w:rsid w:val="0013571F"/>
    <w:rsid w:val="001444B6"/>
    <w:rsid w:val="00145A72"/>
    <w:rsid w:val="00151D33"/>
    <w:rsid w:val="00177964"/>
    <w:rsid w:val="00185305"/>
    <w:rsid w:val="001A1DA8"/>
    <w:rsid w:val="001A2106"/>
    <w:rsid w:val="001B4D78"/>
    <w:rsid w:val="001C7B57"/>
    <w:rsid w:val="001D353C"/>
    <w:rsid w:val="001E0145"/>
    <w:rsid w:val="0021022F"/>
    <w:rsid w:val="00212682"/>
    <w:rsid w:val="00217B1D"/>
    <w:rsid w:val="00220232"/>
    <w:rsid w:val="0022431F"/>
    <w:rsid w:val="002253A3"/>
    <w:rsid w:val="002254CA"/>
    <w:rsid w:val="0023461B"/>
    <w:rsid w:val="00255B82"/>
    <w:rsid w:val="00256378"/>
    <w:rsid w:val="00271187"/>
    <w:rsid w:val="00280E4E"/>
    <w:rsid w:val="00293724"/>
    <w:rsid w:val="002946C1"/>
    <w:rsid w:val="002A4F47"/>
    <w:rsid w:val="002B6625"/>
    <w:rsid w:val="002B7068"/>
    <w:rsid w:val="002C340F"/>
    <w:rsid w:val="002C55B1"/>
    <w:rsid w:val="002D05E7"/>
    <w:rsid w:val="002E2CAF"/>
    <w:rsid w:val="002E41D1"/>
    <w:rsid w:val="002E7717"/>
    <w:rsid w:val="002E7A8A"/>
    <w:rsid w:val="00310313"/>
    <w:rsid w:val="00315291"/>
    <w:rsid w:val="00321E0E"/>
    <w:rsid w:val="00324EEF"/>
    <w:rsid w:val="003304DB"/>
    <w:rsid w:val="00333036"/>
    <w:rsid w:val="00337E3B"/>
    <w:rsid w:val="00344C1F"/>
    <w:rsid w:val="00355B44"/>
    <w:rsid w:val="00356DD0"/>
    <w:rsid w:val="003578E8"/>
    <w:rsid w:val="00360AD5"/>
    <w:rsid w:val="00364FF3"/>
    <w:rsid w:val="003848E9"/>
    <w:rsid w:val="0038559A"/>
    <w:rsid w:val="003857FF"/>
    <w:rsid w:val="003945D9"/>
    <w:rsid w:val="003A1BED"/>
    <w:rsid w:val="003B01F2"/>
    <w:rsid w:val="003B1F10"/>
    <w:rsid w:val="003C29CD"/>
    <w:rsid w:val="003E048D"/>
    <w:rsid w:val="003E53C7"/>
    <w:rsid w:val="003E59B5"/>
    <w:rsid w:val="003F00F3"/>
    <w:rsid w:val="00400E1C"/>
    <w:rsid w:val="00407E83"/>
    <w:rsid w:val="0042021B"/>
    <w:rsid w:val="00435B89"/>
    <w:rsid w:val="0043645B"/>
    <w:rsid w:val="00436559"/>
    <w:rsid w:val="00455322"/>
    <w:rsid w:val="00461AB4"/>
    <w:rsid w:val="0046540D"/>
    <w:rsid w:val="004659E2"/>
    <w:rsid w:val="00471F9E"/>
    <w:rsid w:val="00473A0A"/>
    <w:rsid w:val="004939F1"/>
    <w:rsid w:val="00495F0D"/>
    <w:rsid w:val="004A15A4"/>
    <w:rsid w:val="004A729C"/>
    <w:rsid w:val="004B2873"/>
    <w:rsid w:val="004B4EBA"/>
    <w:rsid w:val="004C26B7"/>
    <w:rsid w:val="004C352E"/>
    <w:rsid w:val="004C6EFA"/>
    <w:rsid w:val="004C7E63"/>
    <w:rsid w:val="004D6DE7"/>
    <w:rsid w:val="004E29ED"/>
    <w:rsid w:val="004F380D"/>
    <w:rsid w:val="00500D3B"/>
    <w:rsid w:val="00502B6C"/>
    <w:rsid w:val="00505CC9"/>
    <w:rsid w:val="00505D31"/>
    <w:rsid w:val="00513E23"/>
    <w:rsid w:val="005232C7"/>
    <w:rsid w:val="00530E11"/>
    <w:rsid w:val="00540780"/>
    <w:rsid w:val="00542239"/>
    <w:rsid w:val="00550C8D"/>
    <w:rsid w:val="00555172"/>
    <w:rsid w:val="00562099"/>
    <w:rsid w:val="00562205"/>
    <w:rsid w:val="00584FF7"/>
    <w:rsid w:val="005A4706"/>
    <w:rsid w:val="005A7DCB"/>
    <w:rsid w:val="005C5980"/>
    <w:rsid w:val="005C6382"/>
    <w:rsid w:val="005C682C"/>
    <w:rsid w:val="005D0589"/>
    <w:rsid w:val="005D383B"/>
    <w:rsid w:val="005E62D8"/>
    <w:rsid w:val="005F0CE7"/>
    <w:rsid w:val="006077B0"/>
    <w:rsid w:val="0062214C"/>
    <w:rsid w:val="00626376"/>
    <w:rsid w:val="006445E0"/>
    <w:rsid w:val="00644BDB"/>
    <w:rsid w:val="00644CEC"/>
    <w:rsid w:val="00644DE2"/>
    <w:rsid w:val="00653569"/>
    <w:rsid w:val="00655714"/>
    <w:rsid w:val="00660E54"/>
    <w:rsid w:val="0066303B"/>
    <w:rsid w:val="00666B25"/>
    <w:rsid w:val="00672F37"/>
    <w:rsid w:val="006A00CD"/>
    <w:rsid w:val="006A3DF7"/>
    <w:rsid w:val="006A763C"/>
    <w:rsid w:val="006B0640"/>
    <w:rsid w:val="006B1D55"/>
    <w:rsid w:val="006B31C5"/>
    <w:rsid w:val="006B636B"/>
    <w:rsid w:val="006C3A64"/>
    <w:rsid w:val="006C5C00"/>
    <w:rsid w:val="006D38AE"/>
    <w:rsid w:val="006D4480"/>
    <w:rsid w:val="006E1AEA"/>
    <w:rsid w:val="0070113F"/>
    <w:rsid w:val="007228B9"/>
    <w:rsid w:val="007333B3"/>
    <w:rsid w:val="00767074"/>
    <w:rsid w:val="007819C9"/>
    <w:rsid w:val="007826D7"/>
    <w:rsid w:val="0079264E"/>
    <w:rsid w:val="007A0A7C"/>
    <w:rsid w:val="007B00B5"/>
    <w:rsid w:val="007B0225"/>
    <w:rsid w:val="007B3438"/>
    <w:rsid w:val="007B3C20"/>
    <w:rsid w:val="007C12B3"/>
    <w:rsid w:val="007C5C54"/>
    <w:rsid w:val="007D28A7"/>
    <w:rsid w:val="007D36BB"/>
    <w:rsid w:val="007D6526"/>
    <w:rsid w:val="007D6A03"/>
    <w:rsid w:val="007F183F"/>
    <w:rsid w:val="007F6D83"/>
    <w:rsid w:val="007F7FBC"/>
    <w:rsid w:val="00817FD5"/>
    <w:rsid w:val="0083057A"/>
    <w:rsid w:val="008438EC"/>
    <w:rsid w:val="00863447"/>
    <w:rsid w:val="00872FD0"/>
    <w:rsid w:val="00874228"/>
    <w:rsid w:val="0087541E"/>
    <w:rsid w:val="00875BE4"/>
    <w:rsid w:val="00885D5A"/>
    <w:rsid w:val="00891EF6"/>
    <w:rsid w:val="00891F0E"/>
    <w:rsid w:val="00892576"/>
    <w:rsid w:val="00893DCF"/>
    <w:rsid w:val="008C1145"/>
    <w:rsid w:val="008C58FD"/>
    <w:rsid w:val="008E2D50"/>
    <w:rsid w:val="008E5141"/>
    <w:rsid w:val="008F0A2F"/>
    <w:rsid w:val="009018B8"/>
    <w:rsid w:val="00910D6F"/>
    <w:rsid w:val="00915401"/>
    <w:rsid w:val="00917676"/>
    <w:rsid w:val="00937A94"/>
    <w:rsid w:val="00942FA2"/>
    <w:rsid w:val="0094473B"/>
    <w:rsid w:val="00952FEF"/>
    <w:rsid w:val="00964582"/>
    <w:rsid w:val="009679EE"/>
    <w:rsid w:val="00982F5C"/>
    <w:rsid w:val="00986431"/>
    <w:rsid w:val="00991B7F"/>
    <w:rsid w:val="00996220"/>
    <w:rsid w:val="009A4ABC"/>
    <w:rsid w:val="009B0E98"/>
    <w:rsid w:val="009D1AB9"/>
    <w:rsid w:val="009D2301"/>
    <w:rsid w:val="009D61C6"/>
    <w:rsid w:val="009E0CDD"/>
    <w:rsid w:val="009E59FA"/>
    <w:rsid w:val="009F3DE1"/>
    <w:rsid w:val="009F61A1"/>
    <w:rsid w:val="009F66C2"/>
    <w:rsid w:val="009F7AE5"/>
    <w:rsid w:val="00A1299B"/>
    <w:rsid w:val="00A304AE"/>
    <w:rsid w:val="00A30636"/>
    <w:rsid w:val="00A32C73"/>
    <w:rsid w:val="00A33C37"/>
    <w:rsid w:val="00A34CF0"/>
    <w:rsid w:val="00A37007"/>
    <w:rsid w:val="00A4223F"/>
    <w:rsid w:val="00A42EB7"/>
    <w:rsid w:val="00A440CF"/>
    <w:rsid w:val="00A479DD"/>
    <w:rsid w:val="00A47F81"/>
    <w:rsid w:val="00A52974"/>
    <w:rsid w:val="00A613AD"/>
    <w:rsid w:val="00A7408A"/>
    <w:rsid w:val="00AA19B1"/>
    <w:rsid w:val="00AA2DDC"/>
    <w:rsid w:val="00AB53E4"/>
    <w:rsid w:val="00AC140E"/>
    <w:rsid w:val="00AE12CA"/>
    <w:rsid w:val="00AF2E9F"/>
    <w:rsid w:val="00B01C43"/>
    <w:rsid w:val="00B1690C"/>
    <w:rsid w:val="00B32FD7"/>
    <w:rsid w:val="00B34611"/>
    <w:rsid w:val="00B52A17"/>
    <w:rsid w:val="00B52FC5"/>
    <w:rsid w:val="00B54DAB"/>
    <w:rsid w:val="00B56FF8"/>
    <w:rsid w:val="00B70103"/>
    <w:rsid w:val="00B71CF8"/>
    <w:rsid w:val="00B85107"/>
    <w:rsid w:val="00B933A1"/>
    <w:rsid w:val="00B95D28"/>
    <w:rsid w:val="00BA01DB"/>
    <w:rsid w:val="00BA43FE"/>
    <w:rsid w:val="00BA66C8"/>
    <w:rsid w:val="00BA68F8"/>
    <w:rsid w:val="00BB0163"/>
    <w:rsid w:val="00BB4736"/>
    <w:rsid w:val="00BC53A5"/>
    <w:rsid w:val="00BC77D7"/>
    <w:rsid w:val="00BD4E81"/>
    <w:rsid w:val="00BE0F45"/>
    <w:rsid w:val="00BE33E1"/>
    <w:rsid w:val="00BE53D2"/>
    <w:rsid w:val="00C01146"/>
    <w:rsid w:val="00C226A2"/>
    <w:rsid w:val="00C22B5B"/>
    <w:rsid w:val="00C6203D"/>
    <w:rsid w:val="00C657FE"/>
    <w:rsid w:val="00C65878"/>
    <w:rsid w:val="00C71091"/>
    <w:rsid w:val="00C7147F"/>
    <w:rsid w:val="00C731FF"/>
    <w:rsid w:val="00C910FF"/>
    <w:rsid w:val="00C92369"/>
    <w:rsid w:val="00C93522"/>
    <w:rsid w:val="00C93BE4"/>
    <w:rsid w:val="00C95EE7"/>
    <w:rsid w:val="00CA2076"/>
    <w:rsid w:val="00CF7756"/>
    <w:rsid w:val="00D04E43"/>
    <w:rsid w:val="00D070F1"/>
    <w:rsid w:val="00D10E55"/>
    <w:rsid w:val="00D11B54"/>
    <w:rsid w:val="00D12584"/>
    <w:rsid w:val="00D20A3F"/>
    <w:rsid w:val="00D2417B"/>
    <w:rsid w:val="00D315F9"/>
    <w:rsid w:val="00D352BC"/>
    <w:rsid w:val="00D467BE"/>
    <w:rsid w:val="00D55E9C"/>
    <w:rsid w:val="00D57A20"/>
    <w:rsid w:val="00D6550B"/>
    <w:rsid w:val="00D74A1B"/>
    <w:rsid w:val="00D75E0E"/>
    <w:rsid w:val="00D96E2B"/>
    <w:rsid w:val="00DB55FF"/>
    <w:rsid w:val="00DD1D18"/>
    <w:rsid w:val="00DD2562"/>
    <w:rsid w:val="00DD4CC6"/>
    <w:rsid w:val="00DE6683"/>
    <w:rsid w:val="00DF7A9B"/>
    <w:rsid w:val="00E06AA0"/>
    <w:rsid w:val="00E13C8B"/>
    <w:rsid w:val="00E1541C"/>
    <w:rsid w:val="00E430D6"/>
    <w:rsid w:val="00E575C1"/>
    <w:rsid w:val="00E713C6"/>
    <w:rsid w:val="00E758F2"/>
    <w:rsid w:val="00E83931"/>
    <w:rsid w:val="00E935E9"/>
    <w:rsid w:val="00E93747"/>
    <w:rsid w:val="00EA53C1"/>
    <w:rsid w:val="00EB26EB"/>
    <w:rsid w:val="00EB2739"/>
    <w:rsid w:val="00EC0AFA"/>
    <w:rsid w:val="00ED770C"/>
    <w:rsid w:val="00EE0FB5"/>
    <w:rsid w:val="00EE37E9"/>
    <w:rsid w:val="00EE6D1B"/>
    <w:rsid w:val="00F03023"/>
    <w:rsid w:val="00F11CC0"/>
    <w:rsid w:val="00F166E7"/>
    <w:rsid w:val="00F25D9B"/>
    <w:rsid w:val="00F33E61"/>
    <w:rsid w:val="00F35EBE"/>
    <w:rsid w:val="00F4310C"/>
    <w:rsid w:val="00F43F14"/>
    <w:rsid w:val="00F50F98"/>
    <w:rsid w:val="00F6588C"/>
    <w:rsid w:val="00F749D0"/>
    <w:rsid w:val="00F770CB"/>
    <w:rsid w:val="00F85D2C"/>
    <w:rsid w:val="00F971D3"/>
    <w:rsid w:val="00FA0DBA"/>
    <w:rsid w:val="00FA2B8E"/>
    <w:rsid w:val="00FB14B9"/>
    <w:rsid w:val="00FB58AF"/>
    <w:rsid w:val="00FB59B0"/>
    <w:rsid w:val="00FB7342"/>
    <w:rsid w:val="00FD1E2A"/>
    <w:rsid w:val="00FD29A5"/>
    <w:rsid w:val="00FE2F96"/>
    <w:rsid w:val="00FE325D"/>
    <w:rsid w:val="00FF79F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436559"/>
    <w:rPr>
      <w:b/>
      <w:sz w:val="28"/>
      <w:szCs w:val="28"/>
    </w:rPr>
  </w:style>
  <w:style w:type="paragraph" w:styleId="Heading3">
    <w:name w:val="heading 3"/>
    <w:basedOn w:val="Normal"/>
    <w:next w:val="Normal"/>
    <w:link w:val="Heading3Char"/>
    <w:uiPriority w:val="99"/>
    <w:qFormat/>
    <w:rsid w:val="00436559"/>
    <w:pPr>
      <w:keepNext/>
      <w:jc w:val="center"/>
      <w:outlineLvl w:val="2"/>
    </w:pPr>
    <w:rPr>
      <w:rFonts w:ascii=".VnTime" w:hAnsi=".VnTime"/>
      <w:szCs w:val="20"/>
    </w:rPr>
  </w:style>
  <w:style w:type="paragraph" w:styleId="Heading4">
    <w:name w:val="heading 4"/>
    <w:basedOn w:val="Normal"/>
    <w:next w:val="Normal"/>
    <w:link w:val="Heading4Char"/>
    <w:uiPriority w:val="99"/>
    <w:qFormat/>
    <w:rsid w:val="00FA2B8E"/>
    <w:pPr>
      <w:keepNext/>
      <w:spacing w:before="240" w:after="60"/>
      <w:outlineLvl w:val="3"/>
    </w:pPr>
    <w:rPr>
      <w:bC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Pr>
      <w:rFonts w:ascii="Cambria" w:hAnsi="Cambria" w:cs="Times New Roman"/>
      <w:b/>
      <w:bCs/>
      <w:sz w:val="26"/>
      <w:szCs w:val="26"/>
    </w:rPr>
  </w:style>
  <w:style w:type="character" w:customStyle="1" w:styleId="Heading4Char">
    <w:name w:val="Heading 4 Char"/>
    <w:basedOn w:val="DefaultParagraphFont"/>
    <w:link w:val="Heading4"/>
    <w:uiPriority w:val="99"/>
    <w:locked/>
    <w:rsid w:val="00FA2B8E"/>
    <w:rPr>
      <w:rFonts w:cs="Times New Roman"/>
      <w:b/>
      <w:sz w:val="28"/>
      <w:lang w:val="en-US" w:eastAsia="en-US"/>
    </w:rPr>
  </w:style>
  <w:style w:type="paragraph" w:styleId="BodyText">
    <w:name w:val="Body Text"/>
    <w:basedOn w:val="Normal"/>
    <w:link w:val="BodyTextChar"/>
    <w:uiPriority w:val="99"/>
    <w:rsid w:val="008C58FD"/>
    <w:pPr>
      <w:jc w:val="both"/>
    </w:pPr>
    <w:rPr>
      <w:b w:val="0"/>
      <w:bCs/>
    </w:rPr>
  </w:style>
  <w:style w:type="character" w:customStyle="1" w:styleId="BodyTextChar">
    <w:name w:val="Body Text Char"/>
    <w:basedOn w:val="DefaultParagraphFont"/>
    <w:link w:val="BodyText"/>
    <w:uiPriority w:val="99"/>
    <w:semiHidden/>
    <w:locked/>
    <w:rPr>
      <w:rFonts w:cs="Times New Roman"/>
      <w:b/>
      <w:sz w:val="28"/>
      <w:szCs w:val="28"/>
    </w:rPr>
  </w:style>
  <w:style w:type="paragraph" w:styleId="Footer">
    <w:name w:val="footer"/>
    <w:basedOn w:val="Normal"/>
    <w:link w:val="FooterChar"/>
    <w:uiPriority w:val="99"/>
    <w:rsid w:val="003B1F10"/>
    <w:pPr>
      <w:tabs>
        <w:tab w:val="center" w:pos="4320"/>
        <w:tab w:val="right" w:pos="8640"/>
      </w:tabs>
    </w:pPr>
  </w:style>
  <w:style w:type="character" w:customStyle="1" w:styleId="FooterChar">
    <w:name w:val="Footer Char"/>
    <w:basedOn w:val="DefaultParagraphFont"/>
    <w:link w:val="Footer"/>
    <w:uiPriority w:val="99"/>
    <w:semiHidden/>
    <w:locked/>
    <w:rPr>
      <w:rFonts w:cs="Times New Roman"/>
      <w:b/>
      <w:sz w:val="28"/>
      <w:szCs w:val="28"/>
    </w:rPr>
  </w:style>
  <w:style w:type="character" w:styleId="PageNumber">
    <w:name w:val="page number"/>
    <w:basedOn w:val="DefaultParagraphFont"/>
    <w:uiPriority w:val="99"/>
    <w:rsid w:val="003B1F10"/>
    <w:rPr>
      <w:rFonts w:cs="Times New Roman"/>
    </w:rPr>
  </w:style>
  <w:style w:type="paragraph" w:styleId="Header">
    <w:name w:val="header"/>
    <w:basedOn w:val="Normal"/>
    <w:link w:val="HeaderChar"/>
    <w:uiPriority w:val="99"/>
    <w:rsid w:val="006B636B"/>
    <w:pPr>
      <w:tabs>
        <w:tab w:val="center" w:pos="4320"/>
        <w:tab w:val="right" w:pos="8640"/>
      </w:tabs>
    </w:pPr>
  </w:style>
  <w:style w:type="character" w:customStyle="1" w:styleId="HeaderChar">
    <w:name w:val="Header Char"/>
    <w:basedOn w:val="DefaultParagraphFont"/>
    <w:link w:val="Header"/>
    <w:uiPriority w:val="99"/>
    <w:semiHidden/>
    <w:locked/>
    <w:rPr>
      <w:rFonts w:cs="Times New Roman"/>
      <w:b/>
      <w:sz w:val="28"/>
      <w:szCs w:val="28"/>
    </w:rPr>
  </w:style>
  <w:style w:type="paragraph" w:customStyle="1" w:styleId="CharCharCharChar">
    <w:name w:val="Char Char Char Char"/>
    <w:autoRedefine/>
    <w:uiPriority w:val="99"/>
    <w:rsid w:val="00555172"/>
    <w:pPr>
      <w:tabs>
        <w:tab w:val="left" w:pos="1152"/>
      </w:tabs>
      <w:spacing w:before="120" w:after="120" w:line="312" w:lineRule="auto"/>
    </w:pPr>
    <w:rPr>
      <w:rFonts w:ascii="Arial" w:hAnsi="Arial" w:cs="Arial"/>
      <w:sz w:val="26"/>
      <w:szCs w:val="26"/>
    </w:rPr>
  </w:style>
  <w:style w:type="paragraph" w:styleId="DocumentMap">
    <w:name w:val="Document Map"/>
    <w:basedOn w:val="Normal"/>
    <w:link w:val="DocumentMapChar"/>
    <w:uiPriority w:val="99"/>
    <w:semiHidden/>
    <w:rsid w:val="00D55E9C"/>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cs="Times New Roman"/>
      <w:b/>
      <w:sz w:val="2"/>
    </w:rPr>
  </w:style>
  <w:style w:type="paragraph" w:customStyle="1" w:styleId="Char">
    <w:name w:val="Char"/>
    <w:autoRedefine/>
    <w:uiPriority w:val="99"/>
    <w:rsid w:val="00C7147F"/>
    <w:pPr>
      <w:tabs>
        <w:tab w:val="left" w:pos="1152"/>
      </w:tabs>
      <w:spacing w:before="120" w:after="120" w:line="312" w:lineRule="auto"/>
    </w:pPr>
    <w:rPr>
      <w:rFonts w:ascii="Arial" w:hAnsi="Arial" w:cs="Arial"/>
      <w:sz w:val="26"/>
      <w:szCs w:val="26"/>
    </w:rPr>
  </w:style>
  <w:style w:type="paragraph" w:styleId="BodyTextIndent">
    <w:name w:val="Body Text Indent"/>
    <w:basedOn w:val="Normal"/>
    <w:link w:val="BodyTextIndentChar"/>
    <w:uiPriority w:val="99"/>
    <w:rsid w:val="00344C1F"/>
    <w:pPr>
      <w:spacing w:after="120"/>
      <w:ind w:left="360"/>
    </w:pPr>
  </w:style>
  <w:style w:type="character" w:customStyle="1" w:styleId="BodyTextIndentChar">
    <w:name w:val="Body Text Indent Char"/>
    <w:basedOn w:val="DefaultParagraphFont"/>
    <w:link w:val="BodyTextIndent"/>
    <w:uiPriority w:val="99"/>
    <w:semiHidden/>
    <w:locked/>
    <w:rPr>
      <w:rFonts w:cs="Times New Roman"/>
      <w:b/>
      <w:sz w:val="28"/>
      <w:szCs w:val="28"/>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499</Words>
  <Characters>2849</Characters>
  <Application>Microsoft Office Outlook</Application>
  <DocSecurity>0</DocSecurity>
  <Lines>0</Lines>
  <Paragraphs>0</Paragraphs>
  <ScaleCrop>false</ScaleCrop>
  <Company>Nhan Hoa Co..,ltd.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TỈNH SƠN LA</dc:title>
  <dc:subject/>
  <dc:creator>Ben Computer</dc:creator>
  <cp:keywords/>
  <dc:description/>
  <cp:lastModifiedBy>Cong ty Co phan May tinh 68</cp:lastModifiedBy>
  <cp:revision>2</cp:revision>
  <cp:lastPrinted>2016-07-22T04:09:00Z</cp:lastPrinted>
  <dcterms:created xsi:type="dcterms:W3CDTF">2016-08-25T01:20:00Z</dcterms:created>
  <dcterms:modified xsi:type="dcterms:W3CDTF">2016-08-25T01:20:00Z</dcterms:modified>
</cp:coreProperties>
</file>